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F9F" w:rsidRPr="007503EF" w:rsidRDefault="006E4F9F" w:rsidP="006E4F9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PRIJAVA</w:t>
      </w:r>
    </w:p>
    <w:p w:rsidR="006E4F9F" w:rsidRDefault="006E4F9F" w:rsidP="006E4F9F">
      <w:pPr>
        <w:jc w:val="center"/>
        <w:rPr>
          <w:sz w:val="24"/>
          <w:szCs w:val="24"/>
        </w:rPr>
      </w:pPr>
    </w:p>
    <w:p w:rsidR="006E4F9F" w:rsidRPr="00101DF6" w:rsidRDefault="006E4F9F" w:rsidP="006E4F9F">
      <w:pPr>
        <w:jc w:val="center"/>
        <w:rPr>
          <w:b/>
          <w:sz w:val="24"/>
          <w:szCs w:val="24"/>
        </w:rPr>
      </w:pPr>
      <w:r w:rsidRPr="00101DF6">
        <w:rPr>
          <w:b/>
          <w:sz w:val="24"/>
          <w:szCs w:val="24"/>
        </w:rPr>
        <w:t>PARALIMPIJSKI ŠPORTNI TABOR ZA DRUŽINE</w:t>
      </w:r>
    </w:p>
    <w:p w:rsidR="006E4F9F" w:rsidRPr="00101DF6" w:rsidRDefault="006E4F9F" w:rsidP="006E4F9F">
      <w:pPr>
        <w:jc w:val="center"/>
        <w:rPr>
          <w:b/>
          <w:sz w:val="24"/>
          <w:szCs w:val="24"/>
        </w:rPr>
      </w:pPr>
      <w:r w:rsidRPr="00101DF6">
        <w:rPr>
          <w:b/>
          <w:sz w:val="24"/>
          <w:szCs w:val="24"/>
        </w:rPr>
        <w:t>THERMANA LAŠKO, 2</w:t>
      </w:r>
      <w:r w:rsidRPr="00101DF6">
        <w:rPr>
          <w:b/>
          <w:sz w:val="24"/>
          <w:szCs w:val="24"/>
        </w:rPr>
        <w:t>0</w:t>
      </w:r>
      <w:r w:rsidRPr="00101DF6">
        <w:rPr>
          <w:b/>
          <w:sz w:val="24"/>
          <w:szCs w:val="24"/>
        </w:rPr>
        <w:t>. DO 2</w:t>
      </w:r>
      <w:r w:rsidRPr="00101DF6">
        <w:rPr>
          <w:b/>
          <w:sz w:val="24"/>
          <w:szCs w:val="24"/>
        </w:rPr>
        <w:t>3</w:t>
      </w:r>
      <w:r w:rsidRPr="00101DF6">
        <w:rPr>
          <w:b/>
          <w:sz w:val="24"/>
          <w:szCs w:val="24"/>
        </w:rPr>
        <w:t>. AVGUST 20</w:t>
      </w:r>
      <w:r w:rsidRPr="00101DF6">
        <w:rPr>
          <w:b/>
          <w:sz w:val="24"/>
          <w:szCs w:val="24"/>
        </w:rPr>
        <w:t>20</w:t>
      </w:r>
    </w:p>
    <w:p w:rsidR="006E4F9F" w:rsidRPr="00101DF6" w:rsidRDefault="006E4F9F" w:rsidP="006E4F9F">
      <w:pPr>
        <w:jc w:val="both"/>
        <w:rPr>
          <w:b/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>Ime in priimek:</w:t>
      </w:r>
      <w:r>
        <w:rPr>
          <w:sz w:val="24"/>
          <w:szCs w:val="24"/>
        </w:rPr>
        <w:tab/>
        <w:t xml:space="preserve">__________________________________ </w:t>
      </w:r>
    </w:p>
    <w:p w:rsidR="006E4F9F" w:rsidRDefault="006E4F9F" w:rsidP="006E4F9F">
      <w:pPr>
        <w:jc w:val="both"/>
        <w:rPr>
          <w:sz w:val="24"/>
          <w:szCs w:val="24"/>
        </w:rPr>
      </w:pPr>
      <w:bookmarkStart w:id="0" w:name="_GoBack"/>
      <w:bookmarkEnd w:id="0"/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Datum rojstva: </w:t>
      </w:r>
      <w:r>
        <w:rPr>
          <w:sz w:val="24"/>
          <w:szCs w:val="24"/>
        </w:rPr>
        <w:tab/>
        <w:t>__________________________________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>Naslov: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__________________________________ 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Kontaktna tel. št: </w:t>
      </w:r>
      <w:r>
        <w:rPr>
          <w:sz w:val="24"/>
          <w:szCs w:val="24"/>
        </w:rPr>
        <w:tab/>
        <w:t xml:space="preserve">__________________________________ 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pošta: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__________________________________ 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center"/>
        <w:rPr>
          <w:sz w:val="24"/>
          <w:szCs w:val="24"/>
        </w:rPr>
      </w:pPr>
      <w:r>
        <w:rPr>
          <w:sz w:val="24"/>
          <w:szCs w:val="24"/>
        </w:rPr>
        <w:t>Enoposteljna soba / dvoposteljna soba</w:t>
      </w:r>
      <w:r w:rsidR="00101DF6">
        <w:rPr>
          <w:sz w:val="24"/>
          <w:szCs w:val="24"/>
        </w:rPr>
        <w:t xml:space="preserve"> / družinska soba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>Sobo želim deliti z: __________________________________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101DF6" w:rsidRDefault="006E4F9F" w:rsidP="00101DF6">
      <w:pPr>
        <w:rPr>
          <w:i/>
          <w:sz w:val="24"/>
          <w:szCs w:val="24"/>
        </w:rPr>
      </w:pPr>
      <w:r>
        <w:rPr>
          <w:sz w:val="24"/>
          <w:szCs w:val="24"/>
        </w:rPr>
        <w:t>Opombe</w:t>
      </w:r>
      <w:r w:rsidR="00101DF6">
        <w:rPr>
          <w:sz w:val="24"/>
          <w:szCs w:val="24"/>
        </w:rPr>
        <w:t xml:space="preserve"> </w:t>
      </w:r>
      <w:r w:rsidR="00101DF6" w:rsidRPr="00101DF6">
        <w:rPr>
          <w:i/>
          <w:sz w:val="24"/>
          <w:szCs w:val="24"/>
        </w:rPr>
        <w:t xml:space="preserve">(tukaj vpišite </w:t>
      </w:r>
      <w:r w:rsidR="00101DF6">
        <w:rPr>
          <w:i/>
          <w:sz w:val="24"/>
          <w:szCs w:val="24"/>
        </w:rPr>
        <w:t xml:space="preserve">tudi </w:t>
      </w:r>
      <w:r w:rsidR="00101DF6" w:rsidRPr="00101DF6">
        <w:rPr>
          <w:i/>
          <w:sz w:val="24"/>
          <w:szCs w:val="24"/>
        </w:rPr>
        <w:t xml:space="preserve">vrsto invalidnosti </w:t>
      </w:r>
      <w:r w:rsidR="00101DF6">
        <w:rPr>
          <w:i/>
          <w:sz w:val="24"/>
          <w:szCs w:val="24"/>
        </w:rPr>
        <w:t>otroka)</w:t>
      </w:r>
    </w:p>
    <w:p w:rsidR="006E4F9F" w:rsidRDefault="006E4F9F" w:rsidP="00101DF6">
      <w:pPr>
        <w:rPr>
          <w:sz w:val="24"/>
          <w:szCs w:val="24"/>
        </w:rPr>
      </w:pPr>
      <w:r w:rsidRPr="00101DF6">
        <w:rPr>
          <w:i/>
          <w:sz w:val="24"/>
          <w:szCs w:val="24"/>
        </w:rPr>
        <w:t>_____________________________________________________</w:t>
      </w:r>
      <w:r w:rsidR="00101DF6" w:rsidRPr="00101DF6">
        <w:rPr>
          <w:i/>
          <w:sz w:val="24"/>
          <w:szCs w:val="24"/>
        </w:rPr>
        <w:t>________________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 in datum: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Podpis: </w:t>
      </w: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Default="006E4F9F" w:rsidP="006E4F9F">
      <w:pPr>
        <w:jc w:val="both"/>
        <w:rPr>
          <w:sz w:val="24"/>
          <w:szCs w:val="24"/>
        </w:rPr>
      </w:pPr>
    </w:p>
    <w:p w:rsidR="006E4F9F" w:rsidRPr="00CC11DA" w:rsidRDefault="006E4F9F" w:rsidP="006E4F9F">
      <w:pPr>
        <w:jc w:val="both"/>
        <w:rPr>
          <w:sz w:val="24"/>
          <w:szCs w:val="24"/>
        </w:rPr>
      </w:pPr>
    </w:p>
    <w:p w:rsidR="00CC798F" w:rsidRPr="002A1B10" w:rsidRDefault="00CC798F" w:rsidP="005143F4"/>
    <w:sectPr w:rsidR="00CC798F" w:rsidRPr="002A1B10" w:rsidSect="00BA732E">
      <w:headerReference w:type="default" r:id="rId6"/>
      <w:headerReference w:type="first" r:id="rId7"/>
      <w:footerReference w:type="first" r:id="rId8"/>
      <w:pgSz w:w="11901" w:h="16817"/>
      <w:pgMar w:top="2268" w:right="1701" w:bottom="2268" w:left="1134" w:header="170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D32" w:rsidRDefault="00464D32" w:rsidP="0008232F">
      <w:r>
        <w:separator/>
      </w:r>
    </w:p>
  </w:endnote>
  <w:endnote w:type="continuationSeparator" w:id="0">
    <w:p w:rsidR="00464D32" w:rsidRDefault="00464D32" w:rsidP="00082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B10" w:rsidRDefault="002A1B10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20755276" wp14:editId="4FE9352F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9997" cy="1982117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Epint_S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7" cy="1982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D32" w:rsidRDefault="00464D32" w:rsidP="0008232F">
      <w:r>
        <w:separator/>
      </w:r>
    </w:p>
  </w:footnote>
  <w:footnote w:type="continuationSeparator" w:id="0">
    <w:p w:rsidR="00464D32" w:rsidRDefault="00464D32" w:rsidP="00082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B10" w:rsidRDefault="002A1B10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31E190AF" wp14:editId="357847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5164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pint_word_nadaljeval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5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B10" w:rsidRDefault="002A1B10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626E9A83" wp14:editId="482A791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997" cy="251576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pin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7" cy="2515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9F"/>
    <w:rsid w:val="0008232F"/>
    <w:rsid w:val="000B29A2"/>
    <w:rsid w:val="00101DF6"/>
    <w:rsid w:val="00137413"/>
    <w:rsid w:val="001B6F84"/>
    <w:rsid w:val="002205C7"/>
    <w:rsid w:val="002311B4"/>
    <w:rsid w:val="00296F5D"/>
    <w:rsid w:val="002A1B10"/>
    <w:rsid w:val="0032263F"/>
    <w:rsid w:val="00376EDC"/>
    <w:rsid w:val="00391C50"/>
    <w:rsid w:val="003C0993"/>
    <w:rsid w:val="004132EC"/>
    <w:rsid w:val="00464D32"/>
    <w:rsid w:val="004C64A4"/>
    <w:rsid w:val="005143F4"/>
    <w:rsid w:val="00560F3A"/>
    <w:rsid w:val="005F231A"/>
    <w:rsid w:val="00646603"/>
    <w:rsid w:val="006B6E9B"/>
    <w:rsid w:val="006C5F00"/>
    <w:rsid w:val="006D3996"/>
    <w:rsid w:val="006E28EF"/>
    <w:rsid w:val="006E3721"/>
    <w:rsid w:val="006E4F9F"/>
    <w:rsid w:val="006F54A4"/>
    <w:rsid w:val="00770A4A"/>
    <w:rsid w:val="007A448B"/>
    <w:rsid w:val="00842E44"/>
    <w:rsid w:val="008777ED"/>
    <w:rsid w:val="008E3725"/>
    <w:rsid w:val="00925880"/>
    <w:rsid w:val="009334FD"/>
    <w:rsid w:val="0093432A"/>
    <w:rsid w:val="00A43963"/>
    <w:rsid w:val="00A50DEB"/>
    <w:rsid w:val="00B958D1"/>
    <w:rsid w:val="00BA732E"/>
    <w:rsid w:val="00CA5822"/>
    <w:rsid w:val="00CA6728"/>
    <w:rsid w:val="00CC2326"/>
    <w:rsid w:val="00CC798F"/>
    <w:rsid w:val="00CD36A5"/>
    <w:rsid w:val="00DA135D"/>
    <w:rsid w:val="00DB16AC"/>
    <w:rsid w:val="00DD071D"/>
    <w:rsid w:val="00DD295A"/>
    <w:rsid w:val="00DD2E29"/>
    <w:rsid w:val="00E739F9"/>
    <w:rsid w:val="00EE2258"/>
    <w:rsid w:val="00FC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52BF0"/>
  <w14:defaultImageDpi w14:val="32767"/>
  <w15:chartTrackingRefBased/>
  <w15:docId w15:val="{CD47735B-9B1C-45F9-BB7E-4A4934B1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4F9F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2A1B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8232F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2"/>
      <w:szCs w:val="24"/>
      <w:lang w:val="en-GB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08232F"/>
  </w:style>
  <w:style w:type="paragraph" w:styleId="Noga">
    <w:name w:val="footer"/>
    <w:basedOn w:val="Navaden"/>
    <w:link w:val="NogaZnak"/>
    <w:uiPriority w:val="99"/>
    <w:unhideWhenUsed/>
    <w:rsid w:val="0008232F"/>
    <w:pPr>
      <w:tabs>
        <w:tab w:val="center" w:pos="4680"/>
        <w:tab w:val="right" w:pos="9360"/>
      </w:tabs>
    </w:pPr>
    <w:rPr>
      <w:rFonts w:ascii="Arial" w:eastAsiaTheme="minorHAnsi" w:hAnsi="Arial" w:cstheme="minorBidi"/>
      <w:sz w:val="22"/>
      <w:szCs w:val="24"/>
      <w:lang w:val="en-GB" w:eastAsia="en-US"/>
    </w:rPr>
  </w:style>
  <w:style w:type="character" w:customStyle="1" w:styleId="NogaZnak">
    <w:name w:val="Noga Znak"/>
    <w:basedOn w:val="Privzetapisavaodstavka"/>
    <w:link w:val="Noga"/>
    <w:uiPriority w:val="99"/>
    <w:rsid w:val="0008232F"/>
  </w:style>
  <w:style w:type="character" w:customStyle="1" w:styleId="Naslov1Znak">
    <w:name w:val="Naslov 1 Znak"/>
    <w:basedOn w:val="Privzetapisavaodstavka"/>
    <w:link w:val="Naslov1"/>
    <w:uiPriority w:val="9"/>
    <w:rsid w:val="002A1B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G\Documents\NOV%20CGP\SPK2020\ZSIS_template_PS_jagod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ZSIS_template_PS_jagodic</Template>
  <TotalTime>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 Kočar</dc:creator>
  <cp:keywords/>
  <dc:description/>
  <cp:lastModifiedBy>Majda Kočar</cp:lastModifiedBy>
  <cp:revision>2</cp:revision>
  <cp:lastPrinted>2017-05-29T07:18:00Z</cp:lastPrinted>
  <dcterms:created xsi:type="dcterms:W3CDTF">2020-06-08T10:05:00Z</dcterms:created>
  <dcterms:modified xsi:type="dcterms:W3CDTF">2020-06-08T10:10:00Z</dcterms:modified>
</cp:coreProperties>
</file>